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2361"/>
        <w:gridCol w:w="2977"/>
      </w:tblGrid>
      <w:tr w:rsidR="00AE229B" w14:paraId="4BC7DC7B" w14:textId="77777777" w:rsidTr="00F54C3F">
        <w:tc>
          <w:tcPr>
            <w:tcW w:w="4693" w:type="dxa"/>
          </w:tcPr>
          <w:p w14:paraId="42BA2FE4" w14:textId="77777777" w:rsidR="008C2C0D" w:rsidRDefault="008C2C0D" w:rsidP="00A67D25">
            <w:pPr>
              <w:rPr>
                <w:rFonts w:ascii="Verdana" w:hAnsi="Verdana"/>
                <w:color w:val="002E99"/>
                <w:sz w:val="16"/>
                <w:szCs w:val="16"/>
              </w:rPr>
            </w:pPr>
          </w:p>
        </w:tc>
        <w:tc>
          <w:tcPr>
            <w:tcW w:w="2361" w:type="dxa"/>
          </w:tcPr>
          <w:p w14:paraId="7BCC181D" w14:textId="77777777" w:rsidR="008C2C0D" w:rsidRDefault="008C2C0D" w:rsidP="00A67D25">
            <w:pPr>
              <w:rPr>
                <w:rFonts w:ascii="Verdana" w:hAnsi="Verdana"/>
                <w:color w:val="002E99"/>
                <w:sz w:val="16"/>
                <w:szCs w:val="16"/>
              </w:rPr>
            </w:pPr>
          </w:p>
        </w:tc>
        <w:tc>
          <w:tcPr>
            <w:tcW w:w="2977" w:type="dxa"/>
          </w:tcPr>
          <w:p w14:paraId="5FC60C04" w14:textId="77777777" w:rsidR="00157FF0" w:rsidRDefault="00157FF0" w:rsidP="00A67D25">
            <w:pPr>
              <w:rPr>
                <w:rFonts w:ascii="Verdana" w:hAnsi="Verdana"/>
                <w:color w:val="002E99"/>
                <w:sz w:val="16"/>
                <w:szCs w:val="16"/>
              </w:rPr>
            </w:pPr>
          </w:p>
        </w:tc>
      </w:tr>
    </w:tbl>
    <w:p w14:paraId="4D622B28" w14:textId="2E7B160D" w:rsidR="00E664BC" w:rsidRDefault="00556E5E" w:rsidP="00E664BC">
      <w:pPr>
        <w:spacing w:after="0" w:line="360" w:lineRule="auto"/>
        <w:rPr>
          <w:rFonts w:ascii="Verdana" w:hAnsi="Verdana"/>
          <w:b/>
          <w:color w:val="002E99"/>
        </w:rPr>
      </w:pPr>
      <w:r>
        <w:rPr>
          <w:rFonts w:ascii="Verdana" w:hAnsi="Verdana"/>
          <w:b/>
          <w:color w:val="002E99"/>
        </w:rPr>
        <w:t>AG „Singen!“</w:t>
      </w:r>
      <w:r w:rsidR="00E664BC">
        <w:rPr>
          <w:rFonts w:ascii="Verdana" w:hAnsi="Verdana"/>
          <w:b/>
          <w:color w:val="002E99"/>
        </w:rPr>
        <w:t xml:space="preserve"> (</w:t>
      </w:r>
      <w:r>
        <w:rPr>
          <w:rFonts w:ascii="Verdana" w:hAnsi="Verdana"/>
          <w:b/>
          <w:color w:val="002E99"/>
        </w:rPr>
        <w:t>für alle Jahrgänge offen)</w:t>
      </w:r>
    </w:p>
    <w:p w14:paraId="4A1E7A84" w14:textId="77777777" w:rsidR="00E664BC" w:rsidRDefault="00E664BC" w:rsidP="00E664BC">
      <w:pPr>
        <w:spacing w:after="0" w:line="360" w:lineRule="auto"/>
        <w:rPr>
          <w:rFonts w:ascii="Verdana" w:hAnsi="Verdana"/>
          <w:b/>
          <w:color w:val="002E99"/>
        </w:rPr>
      </w:pPr>
    </w:p>
    <w:p w14:paraId="0E4F03C1" w14:textId="658509CD" w:rsidR="00E664BC" w:rsidRPr="00A22452" w:rsidRDefault="00E664BC" w:rsidP="00E664BC">
      <w:pPr>
        <w:spacing w:after="0" w:line="360" w:lineRule="auto"/>
        <w:rPr>
          <w:rFonts w:ascii="Verdana" w:hAnsi="Verdana"/>
          <w:color w:val="002E99"/>
        </w:rPr>
      </w:pPr>
      <w:r>
        <w:rPr>
          <w:rFonts w:ascii="Verdana" w:hAnsi="Verdana"/>
          <w:b/>
          <w:color w:val="002E99"/>
        </w:rPr>
        <w:t>Zeit</w:t>
      </w:r>
      <w:r>
        <w:rPr>
          <w:rFonts w:ascii="Verdana" w:hAnsi="Verdana"/>
          <w:color w:val="002E99"/>
        </w:rPr>
        <w:t xml:space="preserve">: </w:t>
      </w:r>
      <w:r>
        <w:rPr>
          <w:rFonts w:ascii="Verdana" w:hAnsi="Verdana"/>
          <w:color w:val="002E99"/>
        </w:rPr>
        <w:tab/>
      </w:r>
      <w:r>
        <w:rPr>
          <w:rFonts w:ascii="Verdana" w:hAnsi="Verdana"/>
          <w:color w:val="002E99"/>
        </w:rPr>
        <w:tab/>
        <w:t>M</w:t>
      </w:r>
      <w:r w:rsidR="00072C90">
        <w:rPr>
          <w:rFonts w:ascii="Verdana" w:hAnsi="Verdana"/>
          <w:color w:val="002E99"/>
        </w:rPr>
        <w:t>ittwoch</w:t>
      </w:r>
      <w:r>
        <w:rPr>
          <w:rFonts w:ascii="Verdana" w:hAnsi="Verdana"/>
          <w:color w:val="002E99"/>
        </w:rPr>
        <w:t>, 7. Stunde</w:t>
      </w:r>
    </w:p>
    <w:p w14:paraId="084FC8E0" w14:textId="6C08E45B" w:rsidR="00E664BC" w:rsidRDefault="00E664BC" w:rsidP="00E664BC">
      <w:pPr>
        <w:spacing w:after="0" w:line="360" w:lineRule="auto"/>
        <w:rPr>
          <w:rFonts w:ascii="Verdana" w:hAnsi="Verdana"/>
          <w:color w:val="002E99"/>
        </w:rPr>
      </w:pPr>
      <w:r w:rsidRPr="00A22452">
        <w:rPr>
          <w:rFonts w:ascii="Verdana" w:hAnsi="Verdana"/>
          <w:b/>
          <w:color w:val="002E99"/>
        </w:rPr>
        <w:t>Ort</w:t>
      </w:r>
      <w:r w:rsidRPr="00A22452">
        <w:rPr>
          <w:rFonts w:ascii="Verdana" w:hAnsi="Verdana"/>
          <w:color w:val="002E99"/>
        </w:rPr>
        <w:t xml:space="preserve">: </w:t>
      </w:r>
      <w:r>
        <w:rPr>
          <w:rFonts w:ascii="Verdana" w:hAnsi="Verdana"/>
          <w:color w:val="002E99"/>
        </w:rPr>
        <w:tab/>
      </w:r>
      <w:r>
        <w:rPr>
          <w:rFonts w:ascii="Verdana" w:hAnsi="Verdana"/>
          <w:color w:val="002E99"/>
        </w:rPr>
        <w:tab/>
      </w:r>
      <w:r w:rsidRPr="00A22452">
        <w:rPr>
          <w:rFonts w:ascii="Verdana" w:hAnsi="Verdana"/>
          <w:color w:val="002E99"/>
        </w:rPr>
        <w:t>Musikpavillon</w:t>
      </w:r>
      <w:r w:rsidR="00556E5E">
        <w:rPr>
          <w:rFonts w:ascii="Verdana" w:hAnsi="Verdana"/>
          <w:color w:val="002E99"/>
        </w:rPr>
        <w:t>, P1</w:t>
      </w:r>
    </w:p>
    <w:p w14:paraId="77D9F0F8" w14:textId="77777777" w:rsidR="00E664BC" w:rsidRPr="00A22452" w:rsidRDefault="00E664BC" w:rsidP="00E664BC">
      <w:pPr>
        <w:spacing w:after="0" w:line="360" w:lineRule="auto"/>
        <w:rPr>
          <w:rFonts w:ascii="Verdana" w:hAnsi="Verdana"/>
          <w:color w:val="002E99"/>
        </w:rPr>
      </w:pPr>
      <w:r w:rsidRPr="00A22452">
        <w:rPr>
          <w:rFonts w:ascii="Verdana" w:hAnsi="Verdana"/>
          <w:b/>
          <w:color w:val="002E99"/>
        </w:rPr>
        <w:t>Leitung</w:t>
      </w:r>
      <w:r w:rsidRPr="00A22452">
        <w:rPr>
          <w:rFonts w:ascii="Verdana" w:hAnsi="Verdana"/>
          <w:color w:val="002E99"/>
        </w:rPr>
        <w:t xml:space="preserve">: </w:t>
      </w:r>
      <w:r>
        <w:rPr>
          <w:rFonts w:ascii="Verdana" w:hAnsi="Verdana"/>
          <w:color w:val="002E99"/>
        </w:rPr>
        <w:tab/>
      </w:r>
      <w:r w:rsidRPr="00A22452">
        <w:rPr>
          <w:rFonts w:ascii="Verdana" w:hAnsi="Verdana"/>
          <w:color w:val="002E99"/>
        </w:rPr>
        <w:t xml:space="preserve">Frau Krüp </w:t>
      </w:r>
    </w:p>
    <w:p w14:paraId="7EFE51C0" w14:textId="1AE9CDB6" w:rsidR="00E664BC" w:rsidRDefault="00E664BC" w:rsidP="00E664BC">
      <w:pPr>
        <w:spacing w:after="0" w:line="360" w:lineRule="auto"/>
        <w:rPr>
          <w:rFonts w:ascii="Verdana" w:hAnsi="Verdana"/>
          <w:color w:val="002E99"/>
        </w:rPr>
      </w:pPr>
    </w:p>
    <w:p w14:paraId="1A5FB18F" w14:textId="77777777" w:rsidR="00556E5E" w:rsidRDefault="00556E5E" w:rsidP="00E664BC">
      <w:pPr>
        <w:spacing w:after="0" w:line="360" w:lineRule="auto"/>
        <w:rPr>
          <w:rFonts w:ascii="Verdana" w:hAnsi="Verdana"/>
          <w:color w:val="002E99"/>
        </w:rPr>
      </w:pPr>
      <w:r>
        <w:rPr>
          <w:rFonts w:ascii="Verdana" w:hAnsi="Verdana"/>
          <w:color w:val="002E99"/>
        </w:rPr>
        <w:t xml:space="preserve">Sängerinnen und Sänger aufgepasst! </w:t>
      </w:r>
    </w:p>
    <w:p w14:paraId="168577EA" w14:textId="6018F927" w:rsidR="00556E5E" w:rsidRDefault="00DE65B1" w:rsidP="00E664BC">
      <w:pPr>
        <w:spacing w:after="0" w:line="360" w:lineRule="auto"/>
        <w:rPr>
          <w:rFonts w:ascii="Verdana" w:hAnsi="Verdana"/>
          <w:color w:val="002E99"/>
        </w:rPr>
      </w:pPr>
      <w:r>
        <w:rPr>
          <w:rFonts w:ascii="Verdana" w:hAnsi="Verdana"/>
          <w:color w:val="002E99"/>
        </w:rPr>
        <w:t xml:space="preserve">Musiker und Musikerinnen mit Begleitinstrument (z.B. </w:t>
      </w:r>
      <w:r w:rsidR="00556E5E">
        <w:rPr>
          <w:rFonts w:ascii="Verdana" w:hAnsi="Verdana"/>
          <w:color w:val="002E99"/>
        </w:rPr>
        <w:t>Klavier</w:t>
      </w:r>
      <w:r>
        <w:rPr>
          <w:rFonts w:ascii="Verdana" w:hAnsi="Verdana"/>
          <w:color w:val="002E99"/>
        </w:rPr>
        <w:t xml:space="preserve">, Gitarre usw.) </w:t>
      </w:r>
      <w:r w:rsidR="00556E5E">
        <w:rPr>
          <w:rFonts w:ascii="Verdana" w:hAnsi="Verdana"/>
          <w:color w:val="002E99"/>
        </w:rPr>
        <w:t>aufgepasst!</w:t>
      </w:r>
    </w:p>
    <w:p w14:paraId="7379E346" w14:textId="77777777" w:rsidR="00556E5E" w:rsidRDefault="00556E5E" w:rsidP="00E664BC">
      <w:pPr>
        <w:spacing w:after="0" w:line="360" w:lineRule="auto"/>
        <w:rPr>
          <w:rFonts w:ascii="Verdana" w:hAnsi="Verdana"/>
          <w:color w:val="002E99"/>
        </w:rPr>
      </w:pPr>
    </w:p>
    <w:p w14:paraId="7D933619" w14:textId="53A6D717" w:rsidR="00E664BC" w:rsidRPr="00A22452" w:rsidRDefault="00072C90" w:rsidP="00E664BC">
      <w:pPr>
        <w:spacing w:after="0" w:line="360" w:lineRule="auto"/>
        <w:rPr>
          <w:rFonts w:ascii="Verdana" w:hAnsi="Verdana"/>
          <w:color w:val="002E99"/>
        </w:rPr>
      </w:pPr>
      <w:r>
        <w:rPr>
          <w:rFonts w:ascii="Verdana" w:hAnsi="Verdana"/>
          <w:color w:val="002E99"/>
        </w:rPr>
        <w:t xml:space="preserve">Hast du </w:t>
      </w:r>
      <w:r w:rsidR="00E664BC">
        <w:rPr>
          <w:rFonts w:ascii="Verdana" w:hAnsi="Verdana"/>
          <w:color w:val="002E99"/>
        </w:rPr>
        <w:t>Spaß am Singen? Und am liebsten in Gemeinschaft</w:t>
      </w:r>
      <w:r w:rsidR="00556E5E">
        <w:rPr>
          <w:rFonts w:ascii="Verdana" w:hAnsi="Verdana"/>
          <w:color w:val="002E99"/>
        </w:rPr>
        <w:t xml:space="preserve"> (im Duett, mit mehreren oder im Chor)</w:t>
      </w:r>
      <w:r w:rsidR="00E664BC">
        <w:rPr>
          <w:rFonts w:ascii="Verdana" w:hAnsi="Verdana"/>
          <w:color w:val="002E99"/>
        </w:rPr>
        <w:t>?</w:t>
      </w:r>
      <w:r w:rsidR="00556E5E">
        <w:rPr>
          <w:rFonts w:ascii="Verdana" w:hAnsi="Verdana"/>
          <w:color w:val="002E99"/>
        </w:rPr>
        <w:t xml:space="preserve"> Oder aber du </w:t>
      </w:r>
      <w:r w:rsidR="00DE65B1">
        <w:rPr>
          <w:rFonts w:ascii="Verdana" w:hAnsi="Verdana"/>
          <w:color w:val="002E99"/>
        </w:rPr>
        <w:t xml:space="preserve">beherrscht ein Begleitinstrument und </w:t>
      </w:r>
      <w:r w:rsidR="00556E5E">
        <w:rPr>
          <w:rFonts w:ascii="Verdana" w:hAnsi="Verdana"/>
          <w:color w:val="002E99"/>
        </w:rPr>
        <w:t xml:space="preserve">hast Lust, andere beim Singen am Klavier </w:t>
      </w:r>
      <w:r w:rsidR="001A6C52">
        <w:rPr>
          <w:rFonts w:ascii="Verdana" w:hAnsi="Verdana"/>
          <w:color w:val="002E99"/>
        </w:rPr>
        <w:t xml:space="preserve">oder an der Gitarre </w:t>
      </w:r>
      <w:r w:rsidR="00556E5E">
        <w:rPr>
          <w:rFonts w:ascii="Verdana" w:hAnsi="Verdana"/>
          <w:color w:val="002E99"/>
        </w:rPr>
        <w:t>zu begleiten?</w:t>
      </w:r>
    </w:p>
    <w:p w14:paraId="138F46F5" w14:textId="77777777" w:rsidR="00E664BC" w:rsidRDefault="00E664BC" w:rsidP="00E664BC">
      <w:pPr>
        <w:spacing w:after="0" w:line="360" w:lineRule="auto"/>
        <w:rPr>
          <w:rFonts w:ascii="Verdana" w:hAnsi="Verdana"/>
          <w:color w:val="002E99"/>
        </w:rPr>
      </w:pPr>
    </w:p>
    <w:p w14:paraId="7870A1CE" w14:textId="37EE4696" w:rsidR="001A6C52" w:rsidRDefault="00E664BC" w:rsidP="00E664BC">
      <w:pPr>
        <w:spacing w:after="0" w:line="360" w:lineRule="auto"/>
        <w:rPr>
          <w:rFonts w:ascii="Verdana" w:hAnsi="Verdana"/>
          <w:color w:val="002E99"/>
        </w:rPr>
      </w:pPr>
      <w:r>
        <w:rPr>
          <w:rFonts w:ascii="Verdana" w:hAnsi="Verdana"/>
          <w:color w:val="002E99"/>
        </w:rPr>
        <w:t>Gemeinsam entdecken wir unser eigenes Instrument, die Stimme, und erarbeiten uns in den Proben Lieder in unterschiedlichen Sprachen und aus verschiedenen Stilrichtungen.</w:t>
      </w:r>
      <w:r w:rsidR="00556E5E">
        <w:rPr>
          <w:rFonts w:ascii="Verdana" w:hAnsi="Verdana"/>
          <w:color w:val="002E99"/>
        </w:rPr>
        <w:t xml:space="preserve"> </w:t>
      </w:r>
      <w:r w:rsidR="00DE65B1">
        <w:rPr>
          <w:rFonts w:ascii="Verdana" w:hAnsi="Verdana"/>
          <w:color w:val="002E99"/>
        </w:rPr>
        <w:t>Nicht nur als Chor gedacht,</w:t>
      </w:r>
      <w:r w:rsidR="00556E5E">
        <w:rPr>
          <w:rFonts w:ascii="Verdana" w:hAnsi="Verdana"/>
          <w:color w:val="002E99"/>
        </w:rPr>
        <w:t xml:space="preserve"> </w:t>
      </w:r>
      <w:r w:rsidR="00DE65B1">
        <w:rPr>
          <w:rFonts w:ascii="Verdana" w:hAnsi="Verdana"/>
          <w:color w:val="002E99"/>
        </w:rPr>
        <w:t xml:space="preserve">sondern </w:t>
      </w:r>
      <w:r w:rsidR="00556E5E">
        <w:rPr>
          <w:rFonts w:ascii="Verdana" w:hAnsi="Verdana"/>
          <w:color w:val="002E99"/>
        </w:rPr>
        <w:t xml:space="preserve">offener gestaltet: Je nach Anmeldungen bilden wir einen Chor, können aber auch in unterschiedlichen Besetzungen, wie </w:t>
      </w:r>
      <w:r w:rsidR="00DE65B1">
        <w:rPr>
          <w:rFonts w:ascii="Verdana" w:hAnsi="Verdana"/>
          <w:color w:val="002E99"/>
        </w:rPr>
        <w:t>z</w:t>
      </w:r>
      <w:r w:rsidR="00556E5E">
        <w:rPr>
          <w:rFonts w:ascii="Verdana" w:hAnsi="Verdana"/>
          <w:color w:val="002E99"/>
        </w:rPr>
        <w:t>.B. im Duett oder als Gruppe aus verschiedenen Jahrgängen, Lieder einstudieren</w:t>
      </w:r>
      <w:r w:rsidR="001A6C52">
        <w:rPr>
          <w:rFonts w:ascii="Verdana" w:hAnsi="Verdana"/>
          <w:color w:val="002E99"/>
        </w:rPr>
        <w:t>. Unterstützt werden sollen die Lieder durch Klavier oder Gitarre.</w:t>
      </w:r>
      <w:r>
        <w:rPr>
          <w:rFonts w:ascii="Verdana" w:hAnsi="Verdana"/>
          <w:color w:val="002E99"/>
        </w:rPr>
        <w:t xml:space="preserve"> </w:t>
      </w:r>
    </w:p>
    <w:p w14:paraId="7AA1F1CD" w14:textId="6B320181" w:rsidR="00E664BC" w:rsidRDefault="00E664BC" w:rsidP="00E664BC">
      <w:pPr>
        <w:spacing w:after="0" w:line="360" w:lineRule="auto"/>
        <w:rPr>
          <w:rFonts w:ascii="Verdana" w:hAnsi="Verdana"/>
          <w:color w:val="002E99"/>
        </w:rPr>
      </w:pPr>
      <w:r>
        <w:rPr>
          <w:rFonts w:ascii="Verdana" w:hAnsi="Verdana"/>
          <w:color w:val="002E99"/>
        </w:rPr>
        <w:t>Unser Ziel ist dann schließlich ein gemeinsamer Auftritt</w:t>
      </w:r>
      <w:r w:rsidR="00072C90">
        <w:rPr>
          <w:rFonts w:ascii="Verdana" w:hAnsi="Verdana"/>
          <w:color w:val="002E99"/>
        </w:rPr>
        <w:t xml:space="preserve"> auf einem Konzert</w:t>
      </w:r>
      <w:r>
        <w:rPr>
          <w:rFonts w:ascii="Verdana" w:hAnsi="Verdana"/>
          <w:color w:val="002E99"/>
        </w:rPr>
        <w:t>.</w:t>
      </w:r>
    </w:p>
    <w:p w14:paraId="31C64CA5" w14:textId="77777777" w:rsidR="00E664BC" w:rsidRDefault="00E664BC" w:rsidP="00E664BC">
      <w:pPr>
        <w:spacing w:after="0" w:line="360" w:lineRule="auto"/>
        <w:rPr>
          <w:rFonts w:ascii="Verdana" w:hAnsi="Verdana"/>
          <w:color w:val="002E99"/>
        </w:rPr>
      </w:pPr>
    </w:p>
    <w:p w14:paraId="1F77237F" w14:textId="07C32D04" w:rsidR="00E664BC" w:rsidRDefault="00E664BC" w:rsidP="00E664BC">
      <w:pPr>
        <w:spacing w:after="0" w:line="360" w:lineRule="auto"/>
        <w:rPr>
          <w:rFonts w:ascii="Verdana" w:hAnsi="Verdana"/>
          <w:color w:val="002E99"/>
        </w:rPr>
      </w:pPr>
      <w:r>
        <w:rPr>
          <w:rFonts w:ascii="Verdana" w:hAnsi="Verdana"/>
          <w:color w:val="002E99"/>
        </w:rPr>
        <w:t>Du solltest Spaß am Singen</w:t>
      </w:r>
      <w:r w:rsidR="001A6C52">
        <w:rPr>
          <w:rFonts w:ascii="Verdana" w:hAnsi="Verdana"/>
          <w:color w:val="002E99"/>
        </w:rPr>
        <w:t xml:space="preserve"> bzw. an Klavier/Gitarrenbegleitung</w:t>
      </w:r>
      <w:r>
        <w:rPr>
          <w:rFonts w:ascii="Verdana" w:hAnsi="Verdana"/>
          <w:color w:val="002E99"/>
        </w:rPr>
        <w:t xml:space="preserve"> und </w:t>
      </w:r>
      <w:r w:rsidR="00556E5E">
        <w:rPr>
          <w:rFonts w:ascii="Verdana" w:hAnsi="Verdana"/>
          <w:color w:val="002E99"/>
        </w:rPr>
        <w:t>Lust auf gemeinsame Auftritte</w:t>
      </w:r>
      <w:r>
        <w:rPr>
          <w:rFonts w:ascii="Verdana" w:hAnsi="Verdana"/>
          <w:color w:val="002E99"/>
        </w:rPr>
        <w:t xml:space="preserve"> haben.</w:t>
      </w:r>
    </w:p>
    <w:p w14:paraId="225D2075" w14:textId="032EDD09" w:rsidR="00A67D25" w:rsidRPr="00E04240" w:rsidRDefault="00A67D25" w:rsidP="00E04240">
      <w:pPr>
        <w:rPr>
          <w:rFonts w:ascii="Verdana" w:hAnsi="Verdana"/>
          <w:color w:val="002E99"/>
        </w:rPr>
      </w:pPr>
    </w:p>
    <w:sectPr w:rsidR="00A67D25" w:rsidRPr="00E04240" w:rsidSect="008D4D9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8D07F" w14:textId="77777777" w:rsidR="005F0C24" w:rsidRDefault="005F0C24" w:rsidP="00A67D25">
      <w:pPr>
        <w:spacing w:after="0" w:line="240" w:lineRule="auto"/>
      </w:pPr>
      <w:r>
        <w:separator/>
      </w:r>
    </w:p>
  </w:endnote>
  <w:endnote w:type="continuationSeparator" w:id="0">
    <w:p w14:paraId="50C5BC16" w14:textId="77777777" w:rsidR="005F0C24" w:rsidRDefault="005F0C24" w:rsidP="00A67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4785380"/>
      <w:docPartObj>
        <w:docPartGallery w:val="Page Numbers (Bottom of Page)"/>
        <w:docPartUnique/>
      </w:docPartObj>
    </w:sdtPr>
    <w:sdtContent>
      <w:p w14:paraId="62193BB3" w14:textId="77777777" w:rsidR="00504C14" w:rsidRDefault="00504C1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D141F4F" w14:textId="77777777" w:rsidR="00504C14" w:rsidRDefault="00504C14" w:rsidP="007D5521">
    <w:pPr>
      <w:pStyle w:val="Fuzeile"/>
      <w:jc w:val="center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8EFAFC5" wp14:editId="5E36F447">
          <wp:simplePos x="0" y="0"/>
          <wp:positionH relativeFrom="column">
            <wp:posOffset>2060575</wp:posOffset>
          </wp:positionH>
          <wp:positionV relativeFrom="paragraph">
            <wp:posOffset>164105</wp:posOffset>
          </wp:positionV>
          <wp:extent cx="2170800" cy="122400"/>
          <wp:effectExtent l="0" t="0" r="127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 groß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0C159" w14:textId="77777777" w:rsidR="00504C14" w:rsidRPr="002A0DD7" w:rsidRDefault="00504C14" w:rsidP="002A0DD7">
    <w:pPr>
      <w:pStyle w:val="Fuzeile"/>
      <w:jc w:val="center"/>
      <w:rPr>
        <w:rFonts w:ascii="Verdana" w:hAnsi="Verdana"/>
        <w:color w:val="002E99"/>
      </w:rPr>
    </w:pPr>
    <w:r w:rsidRPr="002A0DD7">
      <w:rPr>
        <w:rFonts w:ascii="Verdana" w:hAnsi="Verdana"/>
        <w:color w:val="002E99"/>
      </w:rPr>
      <w:t xml:space="preserve">www.max-emden.de </w:t>
    </w:r>
    <w:r w:rsidRPr="002A0DD7">
      <w:rPr>
        <w:rFonts w:ascii="Verdana" w:hAnsi="Verdana"/>
        <w:color w:val="002E99"/>
      </w:rPr>
      <w:tab/>
      <w:t>email@max-emden.de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6424B" w14:textId="77777777" w:rsidR="005F0C24" w:rsidRDefault="005F0C24" w:rsidP="00A67D25">
      <w:pPr>
        <w:spacing w:after="0" w:line="240" w:lineRule="auto"/>
      </w:pPr>
      <w:r>
        <w:separator/>
      </w:r>
    </w:p>
  </w:footnote>
  <w:footnote w:type="continuationSeparator" w:id="0">
    <w:p w14:paraId="09520230" w14:textId="77777777" w:rsidR="005F0C24" w:rsidRDefault="005F0C24" w:rsidP="00A67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4823" w14:textId="77777777" w:rsidR="00504C14" w:rsidRDefault="00504C14" w:rsidP="00901F15">
    <w:pPr>
      <w:pStyle w:val="Kopfzeile"/>
      <w:jc w:val="center"/>
    </w:pPr>
  </w:p>
  <w:p w14:paraId="0A393791" w14:textId="77777777" w:rsidR="00504C14" w:rsidRDefault="00504C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070"/>
      <w:gridCol w:w="2976"/>
      <w:gridCol w:w="2268"/>
    </w:tblGrid>
    <w:tr w:rsidR="00504C14" w14:paraId="51C6B414" w14:textId="77777777" w:rsidTr="008D4D9B">
      <w:trPr>
        <w:trHeight w:val="775"/>
      </w:trPr>
      <w:tc>
        <w:tcPr>
          <w:tcW w:w="5070" w:type="dxa"/>
          <w:vMerge w:val="restart"/>
        </w:tcPr>
        <w:p w14:paraId="547A5B26" w14:textId="77777777" w:rsidR="00504C14" w:rsidRDefault="00504C14">
          <w:pPr>
            <w:pStyle w:val="Kopfzeile"/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4384" behindDoc="0" locked="0" layoutInCell="1" allowOverlap="1" wp14:anchorId="7D462E37" wp14:editId="0867FFCD">
                <wp:simplePos x="0" y="0"/>
                <wp:positionH relativeFrom="column">
                  <wp:posOffset>-62230</wp:posOffset>
                </wp:positionH>
                <wp:positionV relativeFrom="paragraph">
                  <wp:posOffset>-20373</wp:posOffset>
                </wp:positionV>
                <wp:extent cx="1983105" cy="1266825"/>
                <wp:effectExtent l="0" t="0" r="0" b="9525"/>
                <wp:wrapNone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10_MWLog_150707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3105" cy="1266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07A043" w14:textId="77777777" w:rsidR="00504C14" w:rsidRDefault="00504C14" w:rsidP="00AA5850">
          <w:r>
            <w:rPr>
              <w:noProof/>
              <w:lang w:eastAsia="de-DE"/>
            </w:rPr>
            <w:drawing>
              <wp:anchor distT="0" distB="0" distL="114300" distR="114300" simplePos="0" relativeHeight="251663360" behindDoc="0" locked="0" layoutInCell="1" allowOverlap="1" wp14:anchorId="18CD0CDA" wp14:editId="0D72D593">
                <wp:simplePos x="0" y="0"/>
                <wp:positionH relativeFrom="column">
                  <wp:posOffset>5715</wp:posOffset>
                </wp:positionH>
                <wp:positionV relativeFrom="paragraph">
                  <wp:posOffset>1017270</wp:posOffset>
                </wp:positionV>
                <wp:extent cx="3082290" cy="22987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me4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2290" cy="229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76" w:type="dxa"/>
        </w:tcPr>
        <w:p w14:paraId="409C13EA" w14:textId="77777777" w:rsidR="00504C14" w:rsidRDefault="00504C14" w:rsidP="00473A75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09781BBB" wp14:editId="5FCC98AB">
                <wp:extent cx="576544" cy="379052"/>
                <wp:effectExtent l="0" t="0" r="0" b="254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8_ans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493" cy="38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Merge w:val="restart"/>
        </w:tcPr>
        <w:p w14:paraId="3EB4CF4D" w14:textId="77777777" w:rsidR="00504C14" w:rsidRDefault="00504C14" w:rsidP="00473A75">
          <w:pPr>
            <w:pStyle w:val="Kopfzeile"/>
            <w:jc w:val="right"/>
            <w:rPr>
              <w:noProof/>
              <w:lang w:eastAsia="de-DE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4709B9C1" wp14:editId="5B27EE96">
                <wp:simplePos x="0" y="0"/>
                <wp:positionH relativeFrom="column">
                  <wp:posOffset>-1270</wp:posOffset>
                </wp:positionH>
                <wp:positionV relativeFrom="paragraph">
                  <wp:posOffset>12700</wp:posOffset>
                </wp:positionV>
                <wp:extent cx="1277620" cy="427990"/>
                <wp:effectExtent l="0" t="0" r="0" b="0"/>
                <wp:wrapNone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Europaschule 1000 Pixe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620" cy="427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98187E7" w14:textId="77777777" w:rsidR="00504C14" w:rsidRDefault="00504C14" w:rsidP="00473A75">
          <w:pPr>
            <w:pStyle w:val="Kopfzeile"/>
            <w:jc w:val="right"/>
            <w:rPr>
              <w:noProof/>
              <w:lang w:eastAsia="de-DE"/>
            </w:rPr>
          </w:pPr>
        </w:p>
        <w:p w14:paraId="394774F9" w14:textId="77777777" w:rsidR="00504C14" w:rsidRDefault="00504C14" w:rsidP="00473A75">
          <w:pPr>
            <w:pStyle w:val="Kopfzeile"/>
            <w:jc w:val="right"/>
            <w:rPr>
              <w:noProof/>
              <w:lang w:eastAsia="de-DE"/>
            </w:rPr>
          </w:pPr>
        </w:p>
        <w:p w14:paraId="055F35F3" w14:textId="77777777" w:rsidR="00504C14" w:rsidRDefault="00504C14" w:rsidP="00473A75">
          <w:pPr>
            <w:pStyle w:val="Kopfzeile"/>
            <w:jc w:val="right"/>
            <w:rPr>
              <w:noProof/>
              <w:lang w:eastAsia="de-DE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25F8E9A7" wp14:editId="59287A7E">
                <wp:simplePos x="0" y="0"/>
                <wp:positionH relativeFrom="column">
                  <wp:posOffset>266700</wp:posOffset>
                </wp:positionH>
                <wp:positionV relativeFrom="paragraph">
                  <wp:posOffset>147320</wp:posOffset>
                </wp:positionV>
                <wp:extent cx="900430" cy="451485"/>
                <wp:effectExtent l="0" t="0" r="0" b="5715"/>
                <wp:wrapNone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umanitäre-Schule-Logo-NEU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430" cy="45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0A55550" w14:textId="77777777" w:rsidR="00504C14" w:rsidRDefault="00504C14">
          <w:pPr>
            <w:pStyle w:val="Kopfzeile"/>
          </w:pPr>
        </w:p>
      </w:tc>
    </w:tr>
    <w:tr w:rsidR="00504C14" w14:paraId="1DE37B79" w14:textId="77777777" w:rsidTr="008D4D9B">
      <w:trPr>
        <w:trHeight w:val="775"/>
      </w:trPr>
      <w:tc>
        <w:tcPr>
          <w:tcW w:w="5070" w:type="dxa"/>
          <w:vMerge/>
        </w:tcPr>
        <w:p w14:paraId="4EF7512F" w14:textId="77777777" w:rsidR="00504C14" w:rsidRDefault="00504C14">
          <w:pPr>
            <w:pStyle w:val="Kopfzeile"/>
            <w:rPr>
              <w:noProof/>
              <w:lang w:eastAsia="de-DE"/>
            </w:rPr>
          </w:pPr>
        </w:p>
      </w:tc>
      <w:tc>
        <w:tcPr>
          <w:tcW w:w="2976" w:type="dxa"/>
        </w:tcPr>
        <w:p w14:paraId="00F263D3" w14:textId="77777777" w:rsidR="00504C14" w:rsidRDefault="00504C14" w:rsidP="00473A75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00F010EA" wp14:editId="14C58C05">
                <wp:simplePos x="0" y="0"/>
                <wp:positionH relativeFrom="column">
                  <wp:posOffset>1261110</wp:posOffset>
                </wp:positionH>
                <wp:positionV relativeFrom="paragraph">
                  <wp:posOffset>635</wp:posOffset>
                </wp:positionV>
                <wp:extent cx="579600" cy="460800"/>
                <wp:effectExtent l="0" t="0" r="0" b="0"/>
                <wp:wrapNone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SR-Partner_Lebenslang_aktiv_hoch_3D-1024x811-e1437658698323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600" cy="46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8" w:type="dxa"/>
          <w:vMerge/>
        </w:tcPr>
        <w:p w14:paraId="6DEC50C5" w14:textId="77777777" w:rsidR="00504C14" w:rsidRDefault="00504C14" w:rsidP="00473A75">
          <w:pPr>
            <w:pStyle w:val="Kopfzeile"/>
            <w:jc w:val="right"/>
            <w:rPr>
              <w:noProof/>
              <w:lang w:eastAsia="de-DE"/>
            </w:rPr>
          </w:pPr>
        </w:p>
      </w:tc>
    </w:tr>
    <w:tr w:rsidR="00504C14" w14:paraId="10E4CC3E" w14:textId="77777777" w:rsidTr="008D4D9B">
      <w:trPr>
        <w:trHeight w:val="775"/>
      </w:trPr>
      <w:tc>
        <w:tcPr>
          <w:tcW w:w="5070" w:type="dxa"/>
          <w:vMerge/>
        </w:tcPr>
        <w:p w14:paraId="3B04912C" w14:textId="77777777" w:rsidR="00504C14" w:rsidRDefault="00504C14">
          <w:pPr>
            <w:pStyle w:val="Kopfzeile"/>
            <w:rPr>
              <w:noProof/>
              <w:lang w:eastAsia="de-DE"/>
            </w:rPr>
          </w:pPr>
        </w:p>
      </w:tc>
      <w:tc>
        <w:tcPr>
          <w:tcW w:w="2976" w:type="dxa"/>
        </w:tcPr>
        <w:p w14:paraId="39421203" w14:textId="77777777" w:rsidR="00504C14" w:rsidRDefault="00504C14" w:rsidP="00473A75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79995955" wp14:editId="0B04FC18">
                <wp:extent cx="400048" cy="400048"/>
                <wp:effectExtent l="0" t="0" r="635" b="635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known1-e1437479140359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431" cy="400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Merge/>
        </w:tcPr>
        <w:p w14:paraId="36B9CC71" w14:textId="77777777" w:rsidR="00504C14" w:rsidRDefault="00504C14" w:rsidP="00473A75">
          <w:pPr>
            <w:pStyle w:val="Kopfzeile"/>
            <w:jc w:val="right"/>
            <w:rPr>
              <w:noProof/>
              <w:lang w:eastAsia="de-DE"/>
            </w:rPr>
          </w:pPr>
        </w:p>
      </w:tc>
    </w:tr>
  </w:tbl>
  <w:p w14:paraId="347C1B0D" w14:textId="77777777" w:rsidR="00504C14" w:rsidRPr="00117383" w:rsidRDefault="00504C14" w:rsidP="00117383">
    <w:pPr>
      <w:pStyle w:val="Kopfzeil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F377B"/>
    <w:multiLevelType w:val="hybridMultilevel"/>
    <w:tmpl w:val="9C945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135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C14"/>
    <w:rsid w:val="000058A9"/>
    <w:rsid w:val="00037364"/>
    <w:rsid w:val="00072C90"/>
    <w:rsid w:val="00094289"/>
    <w:rsid w:val="000B3A46"/>
    <w:rsid w:val="000F0633"/>
    <w:rsid w:val="00117383"/>
    <w:rsid w:val="00120142"/>
    <w:rsid w:val="00134EC3"/>
    <w:rsid w:val="00157FF0"/>
    <w:rsid w:val="001A6C52"/>
    <w:rsid w:val="00216B4A"/>
    <w:rsid w:val="002542B1"/>
    <w:rsid w:val="002A0DD7"/>
    <w:rsid w:val="002B6797"/>
    <w:rsid w:val="002D4BBB"/>
    <w:rsid w:val="002E69A1"/>
    <w:rsid w:val="003614CA"/>
    <w:rsid w:val="0039277B"/>
    <w:rsid w:val="003B6D05"/>
    <w:rsid w:val="003C7565"/>
    <w:rsid w:val="00473A75"/>
    <w:rsid w:val="00504C14"/>
    <w:rsid w:val="00556E5E"/>
    <w:rsid w:val="00571F3D"/>
    <w:rsid w:val="00581F73"/>
    <w:rsid w:val="005F0C24"/>
    <w:rsid w:val="006206CD"/>
    <w:rsid w:val="006344A3"/>
    <w:rsid w:val="006505FF"/>
    <w:rsid w:val="00660337"/>
    <w:rsid w:val="006628F9"/>
    <w:rsid w:val="006921EA"/>
    <w:rsid w:val="006A1B4F"/>
    <w:rsid w:val="006B2158"/>
    <w:rsid w:val="006B6318"/>
    <w:rsid w:val="006D3838"/>
    <w:rsid w:val="006F104F"/>
    <w:rsid w:val="007053DE"/>
    <w:rsid w:val="00792DD2"/>
    <w:rsid w:val="007C3856"/>
    <w:rsid w:val="007D5521"/>
    <w:rsid w:val="007E0FE9"/>
    <w:rsid w:val="00851411"/>
    <w:rsid w:val="008A65C2"/>
    <w:rsid w:val="008C2C0D"/>
    <w:rsid w:val="008D4D9B"/>
    <w:rsid w:val="00901F15"/>
    <w:rsid w:val="009332CA"/>
    <w:rsid w:val="009F549A"/>
    <w:rsid w:val="00A20292"/>
    <w:rsid w:val="00A22452"/>
    <w:rsid w:val="00A25A5D"/>
    <w:rsid w:val="00A57A93"/>
    <w:rsid w:val="00A67D25"/>
    <w:rsid w:val="00AA5850"/>
    <w:rsid w:val="00AE229B"/>
    <w:rsid w:val="00BF1BE2"/>
    <w:rsid w:val="00BF1C05"/>
    <w:rsid w:val="00C027A9"/>
    <w:rsid w:val="00C1368D"/>
    <w:rsid w:val="00C261BA"/>
    <w:rsid w:val="00C42C98"/>
    <w:rsid w:val="00C60714"/>
    <w:rsid w:val="00C6290D"/>
    <w:rsid w:val="00CC1D00"/>
    <w:rsid w:val="00D226F0"/>
    <w:rsid w:val="00D25E01"/>
    <w:rsid w:val="00D65DDF"/>
    <w:rsid w:val="00D66EDE"/>
    <w:rsid w:val="00D87460"/>
    <w:rsid w:val="00DE65B1"/>
    <w:rsid w:val="00E04240"/>
    <w:rsid w:val="00E3567B"/>
    <w:rsid w:val="00E664BC"/>
    <w:rsid w:val="00E73132"/>
    <w:rsid w:val="00EE2A58"/>
    <w:rsid w:val="00F43441"/>
    <w:rsid w:val="00F54C3F"/>
    <w:rsid w:val="00F920F0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B4964"/>
  <w15:docId w15:val="{8D9E8FD2-599B-4BD0-BCD9-DE7ED1BB9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A1B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67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7D25"/>
  </w:style>
  <w:style w:type="paragraph" w:styleId="Fuzeile">
    <w:name w:val="footer"/>
    <w:basedOn w:val="Standard"/>
    <w:link w:val="FuzeileZchn"/>
    <w:uiPriority w:val="99"/>
    <w:unhideWhenUsed/>
    <w:rsid w:val="00A67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7D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7D2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3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6071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04C14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6A1B4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A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%20Kr&#252;p\AppData\Local\Packages\Microsoft.MicrosoftEdge_8wekyb3d8bbwe\TempState\Downloads\Max%20Kopfbogen%20%20blanko%20(1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E52BB-1DDD-4E13-9AE8-46CFCBDB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Max Kopfbogen  blanko (1)</Template>
  <TotalTime>0</TotalTime>
  <Pages>1</Pages>
  <Words>153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Krüp</dc:creator>
  <cp:lastModifiedBy>L K</cp:lastModifiedBy>
  <cp:revision>3</cp:revision>
  <cp:lastPrinted>2016-04-14T15:42:00Z</cp:lastPrinted>
  <dcterms:created xsi:type="dcterms:W3CDTF">2022-08-26T06:36:00Z</dcterms:created>
  <dcterms:modified xsi:type="dcterms:W3CDTF">2023-08-15T15:33:00Z</dcterms:modified>
</cp:coreProperties>
</file>